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611AD" w14:textId="5A570565" w:rsidR="0006286F" w:rsidRDefault="0006286F" w:rsidP="0006286F">
      <w:pPr>
        <w:pStyle w:val="Heading1"/>
        <w:jc w:val="center"/>
        <w:rPr>
          <w:lang w:val="en-US"/>
        </w:rPr>
      </w:pPr>
      <w:r>
        <w:rPr>
          <w:lang w:val="en-US"/>
        </w:rPr>
        <w:t>Safeguarding Policy</w:t>
      </w:r>
    </w:p>
    <w:p w14:paraId="2727DCA0" w14:textId="77777777" w:rsidR="00211123" w:rsidRDefault="00820A5E" w:rsidP="00820A5E">
      <w:pPr>
        <w:pStyle w:val="Heading1"/>
        <w:jc w:val="center"/>
        <w:rPr>
          <w:lang w:val="en-US"/>
        </w:rPr>
      </w:pPr>
      <w:r>
        <w:rPr>
          <w:lang w:val="en-US"/>
        </w:rPr>
        <w:t>Promoting a Safer Church</w:t>
      </w:r>
    </w:p>
    <w:p w14:paraId="3E7E5A2A" w14:textId="77777777" w:rsidR="00732E5F" w:rsidRDefault="00732E5F" w:rsidP="00732E5F">
      <w:pPr>
        <w:rPr>
          <w:lang w:val="en-US"/>
        </w:rPr>
      </w:pPr>
    </w:p>
    <w:p w14:paraId="474F3595" w14:textId="51A6A04D" w:rsidR="00732E5F" w:rsidRDefault="00732E5F" w:rsidP="00893913">
      <w:pPr>
        <w:jc w:val="both"/>
        <w:rPr>
          <w:rFonts w:ascii="Arial Rounded MT Bold" w:hAnsi="Arial Rounded MT Bold"/>
          <w:sz w:val="24"/>
          <w:lang w:val="en-US"/>
        </w:rPr>
      </w:pPr>
      <w:r>
        <w:rPr>
          <w:rFonts w:ascii="Arial Rounded MT Bold" w:hAnsi="Arial Rounded MT Bold"/>
          <w:sz w:val="24"/>
          <w:lang w:val="en-US"/>
        </w:rPr>
        <w:t>The Parochial Church Council of All Souls North Warwickshire agreed to adopt all the House of Bishop’s safeguarding policy and practice guidance and The Church of England – Birmingham’s procedures for their implementation on</w:t>
      </w:r>
      <w:r w:rsidR="00C24A8F">
        <w:rPr>
          <w:rFonts w:ascii="Arial Rounded MT Bold" w:hAnsi="Arial Rounded MT Bold"/>
          <w:sz w:val="24"/>
          <w:lang w:val="en-US"/>
        </w:rPr>
        <w:t>: 5 November 2018.</w:t>
      </w:r>
    </w:p>
    <w:p w14:paraId="120F4FD7" w14:textId="77777777" w:rsidR="00C24A8F" w:rsidRDefault="00C24A8F" w:rsidP="00732E5F">
      <w:pPr>
        <w:rPr>
          <w:rFonts w:ascii="Arial Rounded MT Bold" w:hAnsi="Arial Rounded MT Bold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3458"/>
      </w:tblGrid>
      <w:tr w:rsidR="00893913" w14:paraId="586C2BAC" w14:textId="77777777" w:rsidTr="00FD499D">
        <w:tc>
          <w:tcPr>
            <w:tcW w:w="5778" w:type="dxa"/>
          </w:tcPr>
          <w:p w14:paraId="560C2E75" w14:textId="7616A938" w:rsidR="00893913" w:rsidRPr="00FD499D" w:rsidRDefault="00893913" w:rsidP="00732E5F">
            <w:pPr>
              <w:rPr>
                <w:rFonts w:ascii="Arial Rounded MT Bold" w:hAnsi="Arial Rounded MT Bold"/>
                <w:szCs w:val="22"/>
                <w:lang w:val="en-US"/>
              </w:rPr>
            </w:pPr>
            <w:r w:rsidRPr="00FD499D">
              <w:rPr>
                <w:rFonts w:ascii="Arial Rounded MT Bold" w:hAnsi="Arial Rounded MT Bold"/>
                <w:szCs w:val="22"/>
                <w:lang w:val="en-US"/>
              </w:rPr>
              <w:t xml:space="preserve">Reviewed and Re-approved </w:t>
            </w:r>
            <w:r w:rsidR="00CA0C03" w:rsidRPr="00FD499D">
              <w:rPr>
                <w:rFonts w:ascii="Arial Rounded MT Bold" w:hAnsi="Arial Rounded MT Bold"/>
                <w:szCs w:val="22"/>
                <w:lang w:val="en-US"/>
              </w:rPr>
              <w:t xml:space="preserve">updated version 2 </w:t>
            </w:r>
            <w:r w:rsidRPr="00FD499D">
              <w:rPr>
                <w:rFonts w:ascii="Arial Rounded MT Bold" w:hAnsi="Arial Rounded MT Bold"/>
                <w:szCs w:val="22"/>
                <w:lang w:val="en-US"/>
              </w:rPr>
              <w:t>on:</w:t>
            </w:r>
          </w:p>
        </w:tc>
        <w:tc>
          <w:tcPr>
            <w:tcW w:w="3458" w:type="dxa"/>
          </w:tcPr>
          <w:p w14:paraId="2C5F2070" w14:textId="028DCCA8" w:rsidR="00893913" w:rsidRPr="00FD499D" w:rsidRDefault="00825621" w:rsidP="00732E5F">
            <w:pPr>
              <w:rPr>
                <w:rFonts w:ascii="Arial Rounded MT Bold" w:hAnsi="Arial Rounded MT Bold"/>
                <w:szCs w:val="22"/>
                <w:lang w:val="en-US"/>
              </w:rPr>
            </w:pPr>
            <w:r w:rsidRPr="00FD499D">
              <w:rPr>
                <w:rFonts w:ascii="Arial Rounded MT Bold" w:hAnsi="Arial Rounded MT Bold"/>
                <w:szCs w:val="22"/>
                <w:lang w:val="en-US"/>
              </w:rPr>
              <w:t>24 July 2023</w:t>
            </w:r>
          </w:p>
        </w:tc>
      </w:tr>
      <w:tr w:rsidR="00893913" w14:paraId="5F9D7264" w14:textId="77777777" w:rsidTr="00FD499D">
        <w:tc>
          <w:tcPr>
            <w:tcW w:w="5778" w:type="dxa"/>
          </w:tcPr>
          <w:p w14:paraId="48D44E29" w14:textId="3F678C18" w:rsidR="00893913" w:rsidRPr="00FD499D" w:rsidRDefault="00825621" w:rsidP="00732E5F">
            <w:pPr>
              <w:rPr>
                <w:rFonts w:ascii="Arial Rounded MT Bold" w:hAnsi="Arial Rounded MT Bold"/>
                <w:szCs w:val="22"/>
                <w:lang w:val="en-US"/>
              </w:rPr>
            </w:pPr>
            <w:r w:rsidRPr="00FD499D">
              <w:rPr>
                <w:rFonts w:ascii="Arial Rounded MT Bold" w:hAnsi="Arial Rounded MT Bold"/>
                <w:szCs w:val="22"/>
                <w:lang w:val="en-US"/>
              </w:rPr>
              <w:t>Next Review Date:</w:t>
            </w:r>
          </w:p>
        </w:tc>
        <w:tc>
          <w:tcPr>
            <w:tcW w:w="3458" w:type="dxa"/>
          </w:tcPr>
          <w:p w14:paraId="13C74B38" w14:textId="310CFEE5" w:rsidR="00893913" w:rsidRPr="00FD499D" w:rsidRDefault="00825621" w:rsidP="00732E5F">
            <w:pPr>
              <w:rPr>
                <w:rFonts w:ascii="Arial Rounded MT Bold" w:hAnsi="Arial Rounded MT Bold"/>
                <w:szCs w:val="22"/>
                <w:lang w:val="en-US"/>
              </w:rPr>
            </w:pPr>
            <w:r w:rsidRPr="00FD499D">
              <w:rPr>
                <w:rFonts w:ascii="Arial Rounded MT Bold" w:hAnsi="Arial Rounded MT Bold"/>
                <w:szCs w:val="22"/>
                <w:lang w:val="en-US"/>
              </w:rPr>
              <w:t>July 2024</w:t>
            </w:r>
          </w:p>
        </w:tc>
      </w:tr>
    </w:tbl>
    <w:p w14:paraId="1CA67D92" w14:textId="77777777" w:rsidR="00FB0F57" w:rsidRDefault="00FB0F57" w:rsidP="0097771A">
      <w:pPr>
        <w:spacing w:line="360" w:lineRule="auto"/>
        <w:rPr>
          <w:lang w:val="en-US"/>
        </w:rPr>
      </w:pPr>
    </w:p>
    <w:p w14:paraId="2A553368" w14:textId="77777777" w:rsidR="00820A5E" w:rsidRDefault="00820A5E" w:rsidP="00820A5E">
      <w:pPr>
        <w:pStyle w:val="Heading4"/>
        <w:jc w:val="center"/>
        <w:rPr>
          <w:lang w:val="en-US"/>
        </w:rPr>
      </w:pPr>
      <w:r>
        <w:rPr>
          <w:lang w:val="en-US"/>
        </w:rPr>
        <w:t xml:space="preserve">All forms of abuse are wrong and must </w:t>
      </w:r>
      <w:proofErr w:type="gramStart"/>
      <w:r>
        <w:rPr>
          <w:lang w:val="en-US"/>
        </w:rPr>
        <w:t>stop</w:t>
      </w:r>
      <w:proofErr w:type="gramEnd"/>
    </w:p>
    <w:p w14:paraId="591DF5DF" w14:textId="77777777" w:rsidR="00F47AE3" w:rsidRPr="00820A5E" w:rsidRDefault="00F47AE3" w:rsidP="00820A5E">
      <w:pPr>
        <w:rPr>
          <w:lang w:val="en-US"/>
        </w:rPr>
      </w:pPr>
    </w:p>
    <w:p w14:paraId="6D6E415A" w14:textId="59F9168E" w:rsidR="00794C05" w:rsidRPr="00AD0F61" w:rsidRDefault="00794C05" w:rsidP="007251C3">
      <w:pPr>
        <w:pStyle w:val="Heading3"/>
        <w:jc w:val="center"/>
      </w:pPr>
      <w:r w:rsidRPr="00AD0F61">
        <w:t xml:space="preserve">The care and protection of children, young people and vulnerable adults involved in Church activities is the </w:t>
      </w:r>
      <w:r w:rsidRPr="009E2EA3">
        <w:rPr>
          <w:rStyle w:val="Heading3Char"/>
        </w:rPr>
        <w:t>responsibility of the whole Church</w:t>
      </w:r>
      <w:r w:rsidRPr="00AD0F61">
        <w:t xml:space="preserve">.  Everyone who participates in the life of the Church has a role to play in promoting a </w:t>
      </w:r>
      <w:r w:rsidR="00F01862">
        <w:t>s</w:t>
      </w:r>
      <w:r w:rsidRPr="00AD0F61">
        <w:t xml:space="preserve">afer </w:t>
      </w:r>
      <w:r w:rsidR="00F01862">
        <w:t>C</w:t>
      </w:r>
      <w:r w:rsidRPr="00AD0F61">
        <w:t>hurch for all.</w:t>
      </w:r>
    </w:p>
    <w:p w14:paraId="39CE15A1" w14:textId="77777777" w:rsidR="00794C05" w:rsidRPr="00AD0F61" w:rsidRDefault="00794C05" w:rsidP="0054464F"/>
    <w:p w14:paraId="322085C0" w14:textId="77777777" w:rsidR="00794C05" w:rsidRPr="0097771A" w:rsidRDefault="006B293C" w:rsidP="0054464F">
      <w:pPr>
        <w:rPr>
          <w:rFonts w:ascii="Arial Rounded MT Bold" w:hAnsi="Arial Rounded MT Bold"/>
          <w:sz w:val="24"/>
        </w:rPr>
      </w:pPr>
      <w:r w:rsidRPr="0097771A">
        <w:rPr>
          <w:rFonts w:ascii="Arial Rounded MT Bold" w:hAnsi="Arial Rounded MT Bold"/>
          <w:sz w:val="24"/>
        </w:rPr>
        <w:t>Our commitments</w:t>
      </w:r>
      <w:r w:rsidR="0097771A" w:rsidRPr="0097771A">
        <w:rPr>
          <w:rFonts w:ascii="Arial Rounded MT Bold" w:hAnsi="Arial Rounded MT Bold"/>
          <w:sz w:val="24"/>
        </w:rPr>
        <w:t>:</w:t>
      </w:r>
    </w:p>
    <w:p w14:paraId="24B7DC6F" w14:textId="77777777" w:rsidR="006B293C" w:rsidRPr="00AD0F61" w:rsidRDefault="006B293C" w:rsidP="00794C05">
      <w:pPr>
        <w:rPr>
          <w:rFonts w:cs="Arial"/>
          <w:sz w:val="28"/>
          <w:szCs w:val="28"/>
        </w:rPr>
      </w:pPr>
    </w:p>
    <w:p w14:paraId="3C906551" w14:textId="77777777" w:rsidR="00794C05" w:rsidRPr="00AD0F61" w:rsidRDefault="00794C05" w:rsidP="0054464F">
      <w:pPr>
        <w:pStyle w:val="Heading5"/>
        <w:numPr>
          <w:ilvl w:val="0"/>
          <w:numId w:val="12"/>
        </w:numPr>
      </w:pPr>
      <w:r w:rsidRPr="00AD0F61">
        <w:t>Promot</w:t>
      </w:r>
      <w:r w:rsidR="0097771A">
        <w:t>ing</w:t>
      </w:r>
      <w:r w:rsidRPr="00AD0F61">
        <w:t xml:space="preserve"> a safer environment and culture</w:t>
      </w:r>
    </w:p>
    <w:p w14:paraId="0A8BA9D9" w14:textId="77777777" w:rsidR="00794C05" w:rsidRPr="00AD0F61" w:rsidRDefault="00794C05" w:rsidP="0054464F">
      <w:pPr>
        <w:pStyle w:val="Heading5"/>
        <w:numPr>
          <w:ilvl w:val="0"/>
          <w:numId w:val="12"/>
        </w:numPr>
      </w:pPr>
      <w:r w:rsidRPr="00AD0F61">
        <w:t>Safely recruit</w:t>
      </w:r>
      <w:r w:rsidR="0097771A">
        <w:t>ing</w:t>
      </w:r>
      <w:r w:rsidRPr="00AD0F61">
        <w:t xml:space="preserve"> and support</w:t>
      </w:r>
      <w:r w:rsidR="0097771A">
        <w:t>ing</w:t>
      </w:r>
      <w:r w:rsidRPr="00AD0F61">
        <w:t xml:space="preserve"> all those with any responsibility related to children and vulnerable adults within the </w:t>
      </w:r>
      <w:proofErr w:type="gramStart"/>
      <w:r w:rsidRPr="00AD0F61">
        <w:t>Church</w:t>
      </w:r>
      <w:proofErr w:type="gramEnd"/>
    </w:p>
    <w:p w14:paraId="2AFFA002" w14:textId="77777777" w:rsidR="00794C05" w:rsidRPr="00AD0F61" w:rsidRDefault="00794C05" w:rsidP="0054464F">
      <w:pPr>
        <w:pStyle w:val="Heading5"/>
        <w:numPr>
          <w:ilvl w:val="0"/>
          <w:numId w:val="12"/>
        </w:numPr>
      </w:pPr>
      <w:r w:rsidRPr="00AD0F61">
        <w:t>Respond</w:t>
      </w:r>
      <w:r w:rsidR="0097771A">
        <w:t>ing</w:t>
      </w:r>
      <w:r w:rsidRPr="00AD0F61">
        <w:t xml:space="preserve"> promptly to every safeguarding concern or allegation</w:t>
      </w:r>
    </w:p>
    <w:p w14:paraId="2BAA2CB8" w14:textId="77777777" w:rsidR="00794C05" w:rsidRPr="00AD0F61" w:rsidRDefault="00794C05" w:rsidP="0054464F">
      <w:pPr>
        <w:pStyle w:val="Heading5"/>
        <w:numPr>
          <w:ilvl w:val="0"/>
          <w:numId w:val="12"/>
        </w:numPr>
      </w:pPr>
      <w:r w:rsidRPr="00AD0F61">
        <w:t>Car</w:t>
      </w:r>
      <w:r w:rsidR="0097771A">
        <w:t>ing</w:t>
      </w:r>
      <w:r w:rsidRPr="00AD0F61">
        <w:t xml:space="preserve"> pastorally for victims/survivors of abuse and other affected persons</w:t>
      </w:r>
    </w:p>
    <w:p w14:paraId="3A8246F7" w14:textId="77777777" w:rsidR="00794C05" w:rsidRPr="00AD0F61" w:rsidRDefault="00794C05" w:rsidP="0054464F">
      <w:pPr>
        <w:pStyle w:val="Heading5"/>
        <w:numPr>
          <w:ilvl w:val="0"/>
          <w:numId w:val="12"/>
        </w:numPr>
      </w:pPr>
      <w:r w:rsidRPr="00AD0F61">
        <w:t>Car</w:t>
      </w:r>
      <w:r w:rsidR="0097771A">
        <w:t>ing</w:t>
      </w:r>
      <w:r w:rsidRPr="00AD0F61">
        <w:t xml:space="preserve"> pastorally for those who are the subject of concerns or allegations of abuse and other affected </w:t>
      </w:r>
      <w:proofErr w:type="gramStart"/>
      <w:r w:rsidRPr="00AD0F61">
        <w:t>persons</w:t>
      </w:r>
      <w:proofErr w:type="gramEnd"/>
    </w:p>
    <w:p w14:paraId="32E94D72" w14:textId="77777777" w:rsidR="00F45472" w:rsidRDefault="00794C05" w:rsidP="0054464F">
      <w:pPr>
        <w:pStyle w:val="Heading5"/>
        <w:numPr>
          <w:ilvl w:val="0"/>
          <w:numId w:val="12"/>
        </w:numPr>
      </w:pPr>
      <w:r w:rsidRPr="00AD0F61">
        <w:t>Respond</w:t>
      </w:r>
      <w:r w:rsidR="0097771A">
        <w:t>ing</w:t>
      </w:r>
      <w:r w:rsidRPr="00AD0F61">
        <w:t xml:space="preserve"> to those that may pose a present risk to </w:t>
      </w:r>
      <w:proofErr w:type="gramStart"/>
      <w:r w:rsidRPr="00AD0F61">
        <w:t>others</w:t>
      </w:r>
      <w:proofErr w:type="gramEnd"/>
    </w:p>
    <w:p w14:paraId="78A0AB6D" w14:textId="03951174" w:rsidR="005D3C94" w:rsidRDefault="005D3C94" w:rsidP="000D1773">
      <w:pPr>
        <w:rPr>
          <w:lang w:val="en-US"/>
        </w:rPr>
      </w:pPr>
    </w:p>
    <w:p w14:paraId="497CFF85" w14:textId="087F3E41" w:rsidR="004669D5" w:rsidRPr="00CB5362" w:rsidRDefault="00265045" w:rsidP="000D1773">
      <w:pPr>
        <w:rPr>
          <w:b/>
          <w:bCs/>
          <w:lang w:val="en-US"/>
        </w:rPr>
      </w:pPr>
      <w:r w:rsidRPr="004669D5">
        <w:rPr>
          <w:b/>
          <w:bCs/>
          <w:lang w:val="en-US"/>
        </w:rPr>
        <w:t xml:space="preserve">We will </w:t>
      </w:r>
      <w:r w:rsidR="0054464F" w:rsidRPr="004669D5">
        <w:rPr>
          <w:b/>
          <w:bCs/>
          <w:lang w:val="en-US"/>
        </w:rPr>
        <w:t xml:space="preserve">implement </w:t>
      </w:r>
      <w:r w:rsidR="0002735E" w:rsidRPr="004669D5">
        <w:rPr>
          <w:b/>
          <w:bCs/>
          <w:lang w:val="en-US"/>
        </w:rPr>
        <w:t xml:space="preserve">the </w:t>
      </w:r>
      <w:r w:rsidR="0002735E" w:rsidRPr="00CB5362">
        <w:rPr>
          <w:b/>
          <w:bCs/>
          <w:lang w:val="en-US"/>
        </w:rPr>
        <w:t xml:space="preserve">above policy commitments and </w:t>
      </w:r>
      <w:r w:rsidRPr="00CB5362">
        <w:rPr>
          <w:b/>
          <w:bCs/>
          <w:lang w:val="en-US"/>
        </w:rPr>
        <w:t>good safeguarding practice</w:t>
      </w:r>
      <w:r w:rsidR="0054464F" w:rsidRPr="00CB5362">
        <w:rPr>
          <w:b/>
          <w:bCs/>
          <w:lang w:val="en-US"/>
        </w:rPr>
        <w:t xml:space="preserve"> by ensuring:</w:t>
      </w:r>
      <w:r w:rsidR="000D1773" w:rsidRPr="00CB5362">
        <w:rPr>
          <w:b/>
          <w:bCs/>
          <w:lang w:val="en-US"/>
        </w:rPr>
        <w:t xml:space="preserve"> </w:t>
      </w:r>
    </w:p>
    <w:p w14:paraId="65AEE65C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the creation of a safe and caring place for </w:t>
      </w:r>
      <w:proofErr w:type="gramStart"/>
      <w:r w:rsidRPr="00CB5362">
        <w:t>all;</w:t>
      </w:r>
      <w:proofErr w:type="gramEnd"/>
    </w:p>
    <w:p w14:paraId="01C84EA3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the welfare of the child, young person and vulnerable adult is </w:t>
      </w:r>
      <w:proofErr w:type="gramStart"/>
      <w:r w:rsidRPr="00CB5362">
        <w:t>paramount;</w:t>
      </w:r>
      <w:proofErr w:type="gramEnd"/>
    </w:p>
    <w:p w14:paraId="7C7D7650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a leadership commitment, at all levels, to the importance of safeguarding and promoting the welfare of children, young people and vulnerable </w:t>
      </w:r>
      <w:proofErr w:type="gramStart"/>
      <w:r w:rsidRPr="00CB5362">
        <w:t>adults;</w:t>
      </w:r>
      <w:proofErr w:type="gramEnd"/>
    </w:p>
    <w:p w14:paraId="7430D69E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we listen to and take seriously all those who disclose abuse and offer appropriate support to all those with lived experience of </w:t>
      </w:r>
      <w:proofErr w:type="gramStart"/>
      <w:r w:rsidRPr="00CB5362">
        <w:t>abuse;</w:t>
      </w:r>
      <w:proofErr w:type="gramEnd"/>
    </w:p>
    <w:p w14:paraId="10A67066" w14:textId="63FE5519" w:rsidR="00C412D3" w:rsidRPr="00CB5362" w:rsidRDefault="00C412D3" w:rsidP="00C412D3">
      <w:pPr>
        <w:pStyle w:val="Heading7"/>
        <w:spacing w:line="276" w:lineRule="auto"/>
      </w:pPr>
      <w:r w:rsidRPr="00CB5362">
        <w:t xml:space="preserve">clear reporting procedures are displayed on church premises and our website to deal with safeguarding concerns and </w:t>
      </w:r>
      <w:proofErr w:type="gramStart"/>
      <w:r w:rsidRPr="00CB5362">
        <w:t>allegations;</w:t>
      </w:r>
      <w:proofErr w:type="gramEnd"/>
      <w:r w:rsidRPr="00CB5362">
        <w:t xml:space="preserve">  </w:t>
      </w:r>
    </w:p>
    <w:p w14:paraId="00D73AA1" w14:textId="77777777" w:rsidR="00C412D3" w:rsidRDefault="00C412D3" w:rsidP="000D1773"/>
    <w:p w14:paraId="540EABD4" w14:textId="69DA2322" w:rsidR="00F47AE3" w:rsidRDefault="00F47AE3" w:rsidP="00F47AE3">
      <w:pPr>
        <w:pStyle w:val="Heading7"/>
        <w:numPr>
          <w:ilvl w:val="0"/>
          <w:numId w:val="0"/>
        </w:numPr>
        <w:ind w:left="720" w:hanging="360"/>
      </w:pPr>
    </w:p>
    <w:p w14:paraId="2652BF7E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we notify all safeguarding concerns, including concerns and allegations against church officers, to the Diocesan Safeguarding </w:t>
      </w:r>
      <w:proofErr w:type="gramStart"/>
      <w:r w:rsidRPr="00CB5362">
        <w:t>Officer;</w:t>
      </w:r>
      <w:proofErr w:type="gramEnd"/>
      <w:r w:rsidRPr="00CB5362">
        <w:t xml:space="preserve"> </w:t>
      </w:r>
    </w:p>
    <w:p w14:paraId="4F891C37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referrals to, and effective working with, statutory and voluntary sector partners in accordance with legislation and House of Bishop’s </w:t>
      </w:r>
      <w:proofErr w:type="gramStart"/>
      <w:r w:rsidRPr="00CB5362">
        <w:t>requirements ;</w:t>
      </w:r>
      <w:proofErr w:type="gramEnd"/>
      <w:r w:rsidRPr="00CB5362">
        <w:t xml:space="preserve"> </w:t>
      </w:r>
    </w:p>
    <w:p w14:paraId="5A0C42D8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we have publicly advertised arrangements for children, young people and vulnerable adults to be able to speak to an independent person, as </w:t>
      </w:r>
      <w:proofErr w:type="gramStart"/>
      <w:r w:rsidRPr="00CB5362">
        <w:t>required;</w:t>
      </w:r>
      <w:proofErr w:type="gramEnd"/>
      <w:r w:rsidRPr="00CB5362">
        <w:t xml:space="preserve"> </w:t>
      </w:r>
    </w:p>
    <w:p w14:paraId="236D42A5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good record keeping and effective information </w:t>
      </w:r>
      <w:proofErr w:type="gramStart"/>
      <w:r w:rsidRPr="00CB5362">
        <w:t>sharing;</w:t>
      </w:r>
      <w:proofErr w:type="gramEnd"/>
      <w:r w:rsidRPr="00CB5362">
        <w:t xml:space="preserve"> </w:t>
      </w:r>
    </w:p>
    <w:p w14:paraId="31A2762E" w14:textId="77777777" w:rsidR="00C412D3" w:rsidRPr="00CB5362" w:rsidRDefault="00C412D3" w:rsidP="00C412D3">
      <w:pPr>
        <w:pStyle w:val="Heading7"/>
        <w:spacing w:line="276" w:lineRule="auto"/>
        <w:rPr>
          <w:lang w:val="en-US"/>
        </w:rPr>
      </w:pPr>
      <w:r w:rsidRPr="00CB5362">
        <w:t xml:space="preserve">we seek advice from the Diocesan Safeguarding Officer about appropriate assessment, care and monitoring of any member of the church community who may pose a risk </w:t>
      </w:r>
      <w:r w:rsidRPr="00CB5362">
        <w:rPr>
          <w:rFonts w:eastAsia="Times New Roman" w:cstheme="minorHAnsi"/>
        </w:rPr>
        <w:t xml:space="preserve">to children and adults whilst maintaining appropriate confidentiality and the safety of all </w:t>
      </w:r>
      <w:proofErr w:type="gramStart"/>
      <w:r w:rsidRPr="00CB5362">
        <w:rPr>
          <w:rFonts w:eastAsia="Times New Roman" w:cstheme="minorHAnsi"/>
        </w:rPr>
        <w:t>parties;</w:t>
      </w:r>
      <w:proofErr w:type="gramEnd"/>
    </w:p>
    <w:p w14:paraId="409C8C11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a clear line of accountability within our church for work on </w:t>
      </w:r>
      <w:proofErr w:type="gramStart"/>
      <w:r w:rsidRPr="00CB5362">
        <w:t>safeguarding;</w:t>
      </w:r>
      <w:proofErr w:type="gramEnd"/>
      <w:r w:rsidRPr="00CB5362">
        <w:t xml:space="preserve"> </w:t>
      </w:r>
    </w:p>
    <w:p w14:paraId="50B63B58" w14:textId="54835AC9" w:rsidR="00C412D3" w:rsidRPr="00CB5362" w:rsidRDefault="00C412D3" w:rsidP="00C412D3">
      <w:pPr>
        <w:pStyle w:val="Heading7"/>
        <w:spacing w:line="276" w:lineRule="auto"/>
      </w:pPr>
      <w:r w:rsidRPr="00CB5362">
        <w:t xml:space="preserve">our practice and activities are informed by on-going learning, review and by the views of children, young people, families and vulnerable </w:t>
      </w:r>
      <w:proofErr w:type="gramStart"/>
      <w:r w:rsidRPr="00CB5362">
        <w:t>adults;</w:t>
      </w:r>
      <w:proofErr w:type="gramEnd"/>
      <w:r w:rsidRPr="00CB5362">
        <w:t xml:space="preserve"> </w:t>
      </w:r>
    </w:p>
    <w:p w14:paraId="7A0F90A2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our complaints and whistleblowing procedures are well </w:t>
      </w:r>
      <w:proofErr w:type="gramStart"/>
      <w:r w:rsidRPr="00CB5362">
        <w:t>publicised;</w:t>
      </w:r>
      <w:proofErr w:type="gramEnd"/>
    </w:p>
    <w:p w14:paraId="422C85BF" w14:textId="77777777" w:rsidR="00C412D3" w:rsidRPr="00CB5362" w:rsidRDefault="00C412D3" w:rsidP="00C412D3">
      <w:pPr>
        <w:pStyle w:val="Heading7"/>
        <w:spacing w:line="276" w:lineRule="auto"/>
        <w:rPr>
          <w:lang w:val="en-US"/>
        </w:rPr>
      </w:pPr>
      <w:r w:rsidRPr="00CB5362">
        <w:t xml:space="preserve">there is appropriate insurance cover for all activities involving children and adults undertaken in the name of our </w:t>
      </w:r>
      <w:proofErr w:type="gramStart"/>
      <w:r w:rsidRPr="00CB5362">
        <w:t>PCC</w:t>
      </w:r>
      <w:proofErr w:type="gramEnd"/>
    </w:p>
    <w:p w14:paraId="4113C3A2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safer recruitment procedures are in place, including clear roles for church officers and Disclosure &amp; Barring Service checks where a role is </w:t>
      </w:r>
      <w:proofErr w:type="gramStart"/>
      <w:r w:rsidRPr="00CB5362">
        <w:t>eligible;</w:t>
      </w:r>
      <w:proofErr w:type="gramEnd"/>
      <w:r w:rsidRPr="00CB5362">
        <w:t xml:space="preserve"> </w:t>
      </w:r>
    </w:p>
    <w:p w14:paraId="2E44F020" w14:textId="77777777" w:rsidR="00C412D3" w:rsidRPr="00CB5362" w:rsidRDefault="00C412D3" w:rsidP="00C412D3">
      <w:pPr>
        <w:pStyle w:val="Heading7"/>
        <w:spacing w:line="276" w:lineRule="auto"/>
      </w:pPr>
      <w:r w:rsidRPr="00CB5362">
        <w:t xml:space="preserve">we have clear arrangements for support and/or supervision of church </w:t>
      </w:r>
      <w:proofErr w:type="gramStart"/>
      <w:r w:rsidRPr="00CB5362">
        <w:t>officers;</w:t>
      </w:r>
      <w:proofErr w:type="gramEnd"/>
    </w:p>
    <w:p w14:paraId="25BCC009" w14:textId="77777777" w:rsidR="00C412D3" w:rsidRPr="00CB5362" w:rsidRDefault="00C412D3" w:rsidP="00C412D3">
      <w:pPr>
        <w:pStyle w:val="Heading7"/>
      </w:pPr>
      <w:r w:rsidRPr="00CB5362">
        <w:t xml:space="preserve">all volunteers complete Church of England safeguarding training at the level appropriate for their </w:t>
      </w:r>
      <w:proofErr w:type="gramStart"/>
      <w:r w:rsidRPr="00CB5362">
        <w:t>role;</w:t>
      </w:r>
      <w:proofErr w:type="gramEnd"/>
      <w:r w:rsidRPr="00CB5362">
        <w:t xml:space="preserve"> </w:t>
      </w:r>
    </w:p>
    <w:p w14:paraId="44CFB594" w14:textId="77777777" w:rsidR="00C412D3" w:rsidRPr="00CB5362" w:rsidRDefault="00C412D3" w:rsidP="00C412D3"/>
    <w:p w14:paraId="6F75C4EE" w14:textId="5B34AC93" w:rsidR="00C412D3" w:rsidRPr="00CB5362" w:rsidRDefault="00C412D3" w:rsidP="00C412D3">
      <w:pPr>
        <w:spacing w:line="276" w:lineRule="auto"/>
      </w:pPr>
      <w:r w:rsidRPr="00CB5362">
        <w:t xml:space="preserve">This policy will be clearly displayed on church premises and on our website. </w:t>
      </w:r>
    </w:p>
    <w:p w14:paraId="1410DA52" w14:textId="77777777" w:rsidR="00C412D3" w:rsidRPr="00CB5362" w:rsidRDefault="00C412D3" w:rsidP="00C412D3">
      <w:pPr>
        <w:spacing w:line="276" w:lineRule="auto"/>
      </w:pPr>
    </w:p>
    <w:p w14:paraId="65943901" w14:textId="77777777" w:rsidR="00C412D3" w:rsidRPr="00CB5362" w:rsidRDefault="00C412D3" w:rsidP="00C412D3">
      <w:pPr>
        <w:spacing w:line="276" w:lineRule="auto"/>
      </w:pPr>
      <w:r w:rsidRPr="00CB5362">
        <w:t xml:space="preserve">This policy and </w:t>
      </w:r>
      <w:proofErr w:type="spellStart"/>
      <w:proofErr w:type="gramStart"/>
      <w:r w:rsidRPr="00CB5362">
        <w:t>it’s</w:t>
      </w:r>
      <w:proofErr w:type="spellEnd"/>
      <w:proofErr w:type="gramEnd"/>
      <w:r w:rsidRPr="00CB5362">
        <w:t xml:space="preserve"> implementation will be reviewed at least annually by the PCC</w:t>
      </w:r>
    </w:p>
    <w:p w14:paraId="025BC491" w14:textId="77777777" w:rsidR="00C412D3" w:rsidRPr="00CB5362" w:rsidRDefault="00C412D3" w:rsidP="00C412D3">
      <w:pPr>
        <w:spacing w:line="276" w:lineRule="auto"/>
        <w:rPr>
          <w:rFonts w:cstheme="minorHAnsi"/>
        </w:rPr>
      </w:pPr>
    </w:p>
    <w:p w14:paraId="1590A30E" w14:textId="79EBF955" w:rsidR="00C412D3" w:rsidRPr="00CB5362" w:rsidRDefault="00C412D3" w:rsidP="00C412D3">
      <w:pPr>
        <w:spacing w:line="276" w:lineRule="auto"/>
        <w:rPr>
          <w:rFonts w:eastAsia="Times New Roman" w:cstheme="minorHAnsi"/>
        </w:rPr>
      </w:pPr>
      <w:r w:rsidRPr="00CB5362">
        <w:rPr>
          <w:rFonts w:cstheme="minorHAnsi"/>
        </w:rPr>
        <w:t xml:space="preserve">This church appoints </w:t>
      </w:r>
      <w:r w:rsidR="00F728FD" w:rsidRPr="00CB5362">
        <w:rPr>
          <w:rFonts w:cstheme="minorHAnsi"/>
        </w:rPr>
        <w:t xml:space="preserve">Margaret Dalton as the Parish Safeguarding </w:t>
      </w:r>
      <w:r w:rsidRPr="00CB5362">
        <w:rPr>
          <w:rFonts w:cstheme="minorHAnsi"/>
        </w:rPr>
        <w:t xml:space="preserve">Co-ordinator </w:t>
      </w:r>
      <w:r w:rsidRPr="00CB5362">
        <w:rPr>
          <w:rFonts w:eastAsia="Times New Roman" w:cstheme="minorHAnsi"/>
        </w:rPr>
        <w:t>to work with the incumbent and the PCC to implement policy and procedure</w:t>
      </w:r>
      <w:r w:rsidR="00A650A4" w:rsidRPr="00CB5362">
        <w:rPr>
          <w:rFonts w:eastAsia="Times New Roman" w:cstheme="minorHAnsi"/>
        </w:rPr>
        <w:t>.</w:t>
      </w:r>
    </w:p>
    <w:p w14:paraId="1172457A" w14:textId="046A81A5" w:rsidR="00C412D3" w:rsidRDefault="00C412D3" w:rsidP="009E3F08">
      <w:pPr>
        <w:pStyle w:val="Heading7"/>
        <w:numPr>
          <w:ilvl w:val="0"/>
          <w:numId w:val="0"/>
        </w:numPr>
        <w:spacing w:line="276" w:lineRule="auto"/>
        <w:rPr>
          <w:i/>
          <w:sz w:val="18"/>
          <w:szCs w:val="18"/>
          <w:lang w:val="en-US"/>
        </w:rPr>
      </w:pPr>
      <w:r w:rsidRPr="00CB5362">
        <w:rPr>
          <w:i/>
          <w:sz w:val="18"/>
          <w:szCs w:val="18"/>
          <w:lang w:val="en-US"/>
        </w:rPr>
        <w:t xml:space="preserve"> A church officer is anyone appointed or elected to a role on behalf of the church whether they are lay or ordained, paid or unpaid</w:t>
      </w:r>
      <w:r w:rsidR="003C7C25" w:rsidRPr="00CB5362">
        <w:rPr>
          <w:i/>
          <w:sz w:val="18"/>
          <w:szCs w:val="18"/>
          <w:lang w:val="en-US"/>
        </w:rPr>
        <w:t>.</w:t>
      </w:r>
    </w:p>
    <w:p w14:paraId="3E8160C7" w14:textId="77777777" w:rsidR="003C7C25" w:rsidRPr="00090E04" w:rsidRDefault="003C7C25" w:rsidP="009E3F08">
      <w:pPr>
        <w:pStyle w:val="Heading7"/>
        <w:numPr>
          <w:ilvl w:val="0"/>
          <w:numId w:val="0"/>
        </w:numPr>
        <w:spacing w:line="276" w:lineRule="auto"/>
        <w:rPr>
          <w:i/>
          <w:sz w:val="18"/>
          <w:szCs w:val="18"/>
          <w:lang w:val="en-US"/>
        </w:rPr>
      </w:pPr>
    </w:p>
    <w:p w14:paraId="4317403B" w14:textId="4D9E8CC5" w:rsidR="00C412D3" w:rsidRDefault="00C31E77" w:rsidP="00C412D3">
      <w:pPr>
        <w:spacing w:line="360" w:lineRule="auto"/>
        <w:rPr>
          <w:rFonts w:eastAsia="Times New Roman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C67CA1E" wp14:editId="0E5FD742">
                <wp:simplePos x="0" y="0"/>
                <wp:positionH relativeFrom="column">
                  <wp:posOffset>-12700</wp:posOffset>
                </wp:positionH>
                <wp:positionV relativeFrom="paragraph">
                  <wp:posOffset>123825</wp:posOffset>
                </wp:positionV>
                <wp:extent cx="5631180" cy="1098550"/>
                <wp:effectExtent l="0" t="0" r="7620" b="63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1180" cy="10985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933E1" id="Rectangle 3" o:spid="_x0000_s1026" style="position:absolute;margin-left:-1pt;margin-top:9.75pt;width:443.4pt;height:86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" fillcolor="#ffe599 [1303]" stroked="f" strokeweight="1pt"/>
            </w:pict>
          </mc:Fallback>
        </mc:AlternateContent>
      </w:r>
    </w:p>
    <w:p w14:paraId="7B9FFD2A" w14:textId="3CC76825" w:rsidR="00C412D3" w:rsidRDefault="00161228" w:rsidP="00C31E77">
      <w:pPr>
        <w:tabs>
          <w:tab w:val="left" w:pos="6220"/>
        </w:tabs>
        <w:spacing w:line="360" w:lineRule="auto"/>
        <w:jc w:val="center"/>
        <w:rPr>
          <w:rFonts w:ascii="Arial Rounded MT Bold" w:hAnsi="Arial Rounded MT Bold" w:cstheme="minorHAnsi"/>
          <w:sz w:val="24"/>
        </w:rPr>
      </w:pPr>
      <w:r>
        <w:rPr>
          <w:rFonts w:ascii="Arial Rounded MT Bold" w:hAnsi="Arial Rounded MT Bold" w:cstheme="minorHAnsi"/>
          <w:sz w:val="24"/>
        </w:rPr>
        <w:t>If you have any concerns or need to talk to someone please contact:</w:t>
      </w:r>
    </w:p>
    <w:p w14:paraId="277EAAA7" w14:textId="3D5294B9" w:rsidR="00534F67" w:rsidRPr="003C7C25" w:rsidRDefault="00534F67" w:rsidP="002A4C8E">
      <w:pPr>
        <w:tabs>
          <w:tab w:val="left" w:pos="6220"/>
        </w:tabs>
        <w:spacing w:line="360" w:lineRule="auto"/>
        <w:jc w:val="center"/>
        <w:rPr>
          <w:rFonts w:cstheme="minorHAnsi"/>
          <w:sz w:val="24"/>
        </w:rPr>
      </w:pPr>
      <w:r w:rsidRPr="003C7C25">
        <w:rPr>
          <w:rFonts w:cstheme="minorHAnsi"/>
          <w:sz w:val="24"/>
        </w:rPr>
        <w:t xml:space="preserve">Reverend Joanne Dyer – email: </w:t>
      </w:r>
      <w:hyperlink r:id="rId8" w:history="1">
        <w:r w:rsidRPr="003C7C25">
          <w:rPr>
            <w:rStyle w:val="Hyperlink"/>
            <w:rFonts w:cstheme="minorHAnsi"/>
            <w:sz w:val="24"/>
          </w:rPr>
          <w:t>rectorallsouls@btinternet.com</w:t>
        </w:r>
      </w:hyperlink>
      <w:r w:rsidR="002A4C8E" w:rsidRPr="003C7C25">
        <w:rPr>
          <w:rFonts w:cstheme="minorHAnsi"/>
          <w:sz w:val="24"/>
        </w:rPr>
        <w:t xml:space="preserve">   </w:t>
      </w:r>
      <w:r w:rsidRPr="003C7C25">
        <w:rPr>
          <w:rFonts w:cstheme="minorHAnsi"/>
          <w:sz w:val="24"/>
        </w:rPr>
        <w:t>Tel: 075969 33</w:t>
      </w:r>
      <w:r w:rsidR="002A4C8E" w:rsidRPr="003C7C25">
        <w:rPr>
          <w:rFonts w:cstheme="minorHAnsi"/>
          <w:sz w:val="24"/>
        </w:rPr>
        <w:t>488</w:t>
      </w:r>
    </w:p>
    <w:p w14:paraId="0830F39A" w14:textId="5EEEC1A9" w:rsidR="002A4C8E" w:rsidRPr="003C7C25" w:rsidRDefault="002A4C8E" w:rsidP="002A4C8E">
      <w:pPr>
        <w:tabs>
          <w:tab w:val="left" w:pos="6220"/>
        </w:tabs>
        <w:spacing w:line="360" w:lineRule="auto"/>
        <w:jc w:val="center"/>
        <w:rPr>
          <w:rFonts w:cstheme="minorHAnsi"/>
          <w:sz w:val="24"/>
        </w:rPr>
      </w:pPr>
      <w:r w:rsidRPr="003C7C25">
        <w:rPr>
          <w:rFonts w:cstheme="minorHAnsi"/>
          <w:sz w:val="24"/>
        </w:rPr>
        <w:t>Margaret Dalton Safeguarding Co-ordinator</w:t>
      </w:r>
      <w:r w:rsidR="00812CA5" w:rsidRPr="003C7C25">
        <w:rPr>
          <w:rFonts w:cstheme="minorHAnsi"/>
          <w:sz w:val="24"/>
        </w:rPr>
        <w:t xml:space="preserve"> Tel: 01827 894108</w:t>
      </w:r>
    </w:p>
    <w:p w14:paraId="50FBB3AA" w14:textId="77777777" w:rsidR="00C31E77" w:rsidRDefault="00C31E77" w:rsidP="00C412D3">
      <w:pPr>
        <w:rPr>
          <w:sz w:val="24"/>
          <w:lang w:val="en-US"/>
        </w:rPr>
      </w:pPr>
    </w:p>
    <w:p w14:paraId="3F76014A" w14:textId="77777777" w:rsidR="00C31E77" w:rsidRDefault="00C31E77" w:rsidP="00C412D3">
      <w:pPr>
        <w:rPr>
          <w:sz w:val="24"/>
          <w:lang w:val="en-US"/>
        </w:rPr>
      </w:pPr>
    </w:p>
    <w:p w14:paraId="148A40FB" w14:textId="7B748096" w:rsidR="00C412D3" w:rsidRPr="00757C24" w:rsidRDefault="00C412D3" w:rsidP="00C412D3">
      <w:pPr>
        <w:rPr>
          <w:sz w:val="24"/>
          <w:lang w:val="en-US"/>
        </w:rPr>
      </w:pPr>
      <w:r w:rsidRPr="00757C24">
        <w:rPr>
          <w:sz w:val="24"/>
          <w:lang w:val="en-US"/>
        </w:rPr>
        <w:t>If you cannot contact the person above and someone is being harmed or is not safe and needs immediate help, dial 999, or contact social care services</w:t>
      </w:r>
      <w:r w:rsidR="007301AB">
        <w:rPr>
          <w:sz w:val="24"/>
          <w:lang w:val="en-US"/>
        </w:rPr>
        <w:t>.</w:t>
      </w:r>
    </w:p>
    <w:p w14:paraId="1659F7F5" w14:textId="77777777" w:rsidR="00C412D3" w:rsidRPr="005374CE" w:rsidRDefault="00C412D3" w:rsidP="00C412D3">
      <w:pPr>
        <w:spacing w:line="360" w:lineRule="auto"/>
        <w:rPr>
          <w:rFonts w:cstheme="minorHAnsi"/>
        </w:rPr>
      </w:pPr>
    </w:p>
    <w:p w14:paraId="7F59995B" w14:textId="77777777" w:rsidR="005D3C94" w:rsidRDefault="005D3C94" w:rsidP="005B7773">
      <w:pPr>
        <w:rPr>
          <w:rFonts w:ascii="Arial Rounded MT Bold" w:hAnsi="Arial Rounded MT Bold"/>
          <w:lang w:val="en-US"/>
        </w:rPr>
      </w:pPr>
    </w:p>
    <w:p w14:paraId="325B02FD" w14:textId="2F77454C" w:rsidR="00146994" w:rsidRPr="00CB5362" w:rsidRDefault="005B7773" w:rsidP="005B7773">
      <w:pPr>
        <w:rPr>
          <w:lang w:val="en-US"/>
        </w:rPr>
      </w:pPr>
      <w:r w:rsidRPr="00CB5362">
        <w:rPr>
          <w:rFonts w:ascii="Arial Rounded MT Bold" w:hAnsi="Arial Rounded MT Bold"/>
          <w:lang w:val="en-US"/>
        </w:rPr>
        <w:t>Other useful contacts</w:t>
      </w:r>
      <w:r w:rsidR="00262AD7" w:rsidRPr="00CB5362">
        <w:rPr>
          <w:rFonts w:ascii="Arial Rounded MT Bold" w:hAnsi="Arial Rounded MT Bold"/>
          <w:lang w:val="en-US"/>
        </w:rPr>
        <w:t>:</w:t>
      </w:r>
      <w:r w:rsidR="00090E04" w:rsidRPr="00CB5362">
        <w:rPr>
          <w:lang w:val="en-US"/>
        </w:rPr>
        <w:t xml:space="preserve"> </w:t>
      </w:r>
    </w:p>
    <w:tbl>
      <w:tblPr>
        <w:tblStyle w:val="TableGrid"/>
        <w:tblpPr w:leftFromText="180" w:rightFromText="180" w:vertAnchor="text" w:horzAnchor="margin" w:tblpY="218"/>
        <w:tblW w:w="9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365"/>
      </w:tblGrid>
      <w:tr w:rsidR="00090E04" w:rsidRPr="00CB5362" w14:paraId="6519FCD4" w14:textId="77777777" w:rsidTr="007301AB">
        <w:trPr>
          <w:trHeight w:val="283"/>
        </w:trPr>
        <w:tc>
          <w:tcPr>
            <w:tcW w:w="5070" w:type="dxa"/>
          </w:tcPr>
          <w:p w14:paraId="56E974AE" w14:textId="1566A21B" w:rsidR="00090E04" w:rsidRPr="00CB5362" w:rsidRDefault="009E3F08" w:rsidP="007301AB">
            <w:pPr>
              <w:rPr>
                <w:lang w:val="en-US"/>
              </w:rPr>
            </w:pPr>
            <w:bookmarkStart w:id="0" w:name="_Hlk501017442"/>
            <w:r w:rsidRPr="00CB5362">
              <w:rPr>
                <w:lang w:val="en-US"/>
              </w:rPr>
              <w:t>Diocesan Safeguarding Officer</w:t>
            </w:r>
          </w:p>
        </w:tc>
        <w:tc>
          <w:tcPr>
            <w:tcW w:w="4365" w:type="dxa"/>
          </w:tcPr>
          <w:p w14:paraId="552E1CF6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07342 993 844</w:t>
            </w:r>
          </w:p>
        </w:tc>
      </w:tr>
      <w:tr w:rsidR="007301AB" w:rsidRPr="00CB5362" w14:paraId="299D0FA1" w14:textId="77777777" w:rsidTr="007301AB">
        <w:trPr>
          <w:trHeight w:val="283"/>
        </w:trPr>
        <w:tc>
          <w:tcPr>
            <w:tcW w:w="5070" w:type="dxa"/>
          </w:tcPr>
          <w:p w14:paraId="285B9110" w14:textId="78F27409" w:rsidR="007301AB" w:rsidRPr="00CB5362" w:rsidRDefault="007301AB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NSPCC</w:t>
            </w:r>
          </w:p>
        </w:tc>
        <w:tc>
          <w:tcPr>
            <w:tcW w:w="4365" w:type="dxa"/>
          </w:tcPr>
          <w:p w14:paraId="5BD8DCD7" w14:textId="1B43DF87" w:rsidR="007301AB" w:rsidRPr="00CB5362" w:rsidRDefault="007301AB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help@NSPCC.org.uk</w:t>
            </w:r>
          </w:p>
        </w:tc>
      </w:tr>
      <w:tr w:rsidR="00090E04" w:rsidRPr="00CB5362" w14:paraId="31D238FC" w14:textId="77777777" w:rsidTr="007301AB">
        <w:trPr>
          <w:trHeight w:val="283"/>
        </w:trPr>
        <w:tc>
          <w:tcPr>
            <w:tcW w:w="5070" w:type="dxa"/>
          </w:tcPr>
          <w:p w14:paraId="31054DB3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Childline</w:t>
            </w:r>
          </w:p>
        </w:tc>
        <w:tc>
          <w:tcPr>
            <w:tcW w:w="4365" w:type="dxa"/>
          </w:tcPr>
          <w:p w14:paraId="33828918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0800 1111</w:t>
            </w:r>
          </w:p>
        </w:tc>
      </w:tr>
      <w:tr w:rsidR="00090E04" w:rsidRPr="00CB5362" w14:paraId="4836FD3F" w14:textId="77777777" w:rsidTr="007301AB">
        <w:trPr>
          <w:trHeight w:val="283"/>
        </w:trPr>
        <w:tc>
          <w:tcPr>
            <w:tcW w:w="5070" w:type="dxa"/>
          </w:tcPr>
          <w:p w14:paraId="68E0D829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Family Lives Helpline</w:t>
            </w:r>
          </w:p>
        </w:tc>
        <w:tc>
          <w:tcPr>
            <w:tcW w:w="4365" w:type="dxa"/>
          </w:tcPr>
          <w:p w14:paraId="14D19B14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0808 800 2222</w:t>
            </w:r>
          </w:p>
        </w:tc>
      </w:tr>
      <w:tr w:rsidR="00090E04" w:rsidRPr="00CB5362" w14:paraId="4A53E825" w14:textId="77777777" w:rsidTr="007301AB">
        <w:trPr>
          <w:trHeight w:val="283"/>
        </w:trPr>
        <w:tc>
          <w:tcPr>
            <w:tcW w:w="5070" w:type="dxa"/>
          </w:tcPr>
          <w:p w14:paraId="009E2F76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Samaritans</w:t>
            </w:r>
          </w:p>
        </w:tc>
        <w:tc>
          <w:tcPr>
            <w:tcW w:w="4365" w:type="dxa"/>
          </w:tcPr>
          <w:p w14:paraId="4F8F5F9D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116 123</w:t>
            </w:r>
          </w:p>
        </w:tc>
      </w:tr>
      <w:tr w:rsidR="00090E04" w:rsidRPr="00CB5362" w14:paraId="498AD3CE" w14:textId="77777777" w:rsidTr="007301AB">
        <w:trPr>
          <w:trHeight w:val="283"/>
        </w:trPr>
        <w:tc>
          <w:tcPr>
            <w:tcW w:w="5070" w:type="dxa"/>
          </w:tcPr>
          <w:p w14:paraId="0FFDBE24" w14:textId="3D172F54" w:rsidR="00090E04" w:rsidRPr="00CB5362" w:rsidRDefault="007301AB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 xml:space="preserve">Hourglass - </w:t>
            </w:r>
            <w:r w:rsidR="00090E04" w:rsidRPr="00CB5362">
              <w:rPr>
                <w:lang w:val="en-US"/>
              </w:rPr>
              <w:t>Elder Abuse</w:t>
            </w:r>
          </w:p>
        </w:tc>
        <w:tc>
          <w:tcPr>
            <w:tcW w:w="4365" w:type="dxa"/>
          </w:tcPr>
          <w:p w14:paraId="147437BC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0808 808 8141</w:t>
            </w:r>
          </w:p>
        </w:tc>
      </w:tr>
      <w:tr w:rsidR="00090E04" w:rsidRPr="00CB5362" w14:paraId="27470E9D" w14:textId="77777777" w:rsidTr="007301AB">
        <w:trPr>
          <w:trHeight w:val="283"/>
        </w:trPr>
        <w:tc>
          <w:tcPr>
            <w:tcW w:w="5070" w:type="dxa"/>
          </w:tcPr>
          <w:p w14:paraId="6DEC5BA0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Domestic Violence Helpline</w:t>
            </w:r>
          </w:p>
        </w:tc>
        <w:tc>
          <w:tcPr>
            <w:tcW w:w="4365" w:type="dxa"/>
          </w:tcPr>
          <w:p w14:paraId="1F840881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0808 2000 247</w:t>
            </w:r>
          </w:p>
        </w:tc>
      </w:tr>
      <w:bookmarkEnd w:id="0"/>
      <w:tr w:rsidR="00090E04" w:rsidRPr="00CB5362" w14:paraId="6677774A" w14:textId="77777777" w:rsidTr="007301AB">
        <w:trPr>
          <w:trHeight w:val="283"/>
        </w:trPr>
        <w:tc>
          <w:tcPr>
            <w:tcW w:w="5070" w:type="dxa"/>
          </w:tcPr>
          <w:p w14:paraId="6C085707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Men’s Domestic Violence Helpline</w:t>
            </w:r>
          </w:p>
        </w:tc>
        <w:tc>
          <w:tcPr>
            <w:tcW w:w="4365" w:type="dxa"/>
          </w:tcPr>
          <w:p w14:paraId="16FF9803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0808 801 0327</w:t>
            </w:r>
          </w:p>
        </w:tc>
      </w:tr>
      <w:tr w:rsidR="00090E04" w:rsidRPr="00CB5362" w14:paraId="1645BF59" w14:textId="77777777" w:rsidTr="007301AB">
        <w:trPr>
          <w:trHeight w:val="283"/>
        </w:trPr>
        <w:tc>
          <w:tcPr>
            <w:tcW w:w="5070" w:type="dxa"/>
          </w:tcPr>
          <w:p w14:paraId="102847AC" w14:textId="1D65B011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LGBT</w:t>
            </w:r>
            <w:r w:rsidR="009E3F08" w:rsidRPr="00CB5362">
              <w:rPr>
                <w:lang w:val="en-US"/>
              </w:rPr>
              <w:t>+</w:t>
            </w:r>
            <w:r w:rsidRPr="00CB5362">
              <w:rPr>
                <w:lang w:val="en-US"/>
              </w:rPr>
              <w:t xml:space="preserve"> Domestic Violence Helpline</w:t>
            </w:r>
          </w:p>
        </w:tc>
        <w:tc>
          <w:tcPr>
            <w:tcW w:w="4365" w:type="dxa"/>
          </w:tcPr>
          <w:p w14:paraId="745259A3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0300 999 5428</w:t>
            </w:r>
          </w:p>
        </w:tc>
      </w:tr>
      <w:tr w:rsidR="00090E04" w:rsidRPr="00CB5362" w14:paraId="5CF29B28" w14:textId="77777777" w:rsidTr="007301AB">
        <w:trPr>
          <w:trHeight w:val="283"/>
        </w:trPr>
        <w:tc>
          <w:tcPr>
            <w:tcW w:w="5070" w:type="dxa"/>
          </w:tcPr>
          <w:p w14:paraId="0CCA7A00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National Association of People Abused in Childhood</w:t>
            </w:r>
          </w:p>
        </w:tc>
        <w:tc>
          <w:tcPr>
            <w:tcW w:w="4365" w:type="dxa"/>
          </w:tcPr>
          <w:p w14:paraId="4EB6FC1C" w14:textId="79835B52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</w:t>
            </w:r>
            <w:r w:rsidR="0021318D" w:rsidRPr="00CB5362">
              <w:rPr>
                <w:lang w:val="en-US"/>
              </w:rPr>
              <w:t>8</w:t>
            </w:r>
            <w:r w:rsidRPr="00CB5362">
              <w:rPr>
                <w:lang w:val="en-US"/>
              </w:rPr>
              <w:t xml:space="preserve"> </w:t>
            </w:r>
            <w:r w:rsidR="0021318D" w:rsidRPr="00CB5362">
              <w:rPr>
                <w:lang w:val="en-US"/>
              </w:rPr>
              <w:t>801</w:t>
            </w:r>
            <w:r w:rsidRPr="00CB5362">
              <w:rPr>
                <w:lang w:val="en-US"/>
              </w:rPr>
              <w:t xml:space="preserve"> </w:t>
            </w:r>
            <w:r w:rsidR="0021318D" w:rsidRPr="00CB5362">
              <w:rPr>
                <w:lang w:val="en-US"/>
              </w:rPr>
              <w:t>0331</w:t>
            </w:r>
          </w:p>
        </w:tc>
      </w:tr>
      <w:tr w:rsidR="00090E04" w:rsidRPr="00CB5362" w14:paraId="7DCEF3CB" w14:textId="77777777" w:rsidTr="007301AB">
        <w:trPr>
          <w:trHeight w:val="283"/>
        </w:trPr>
        <w:tc>
          <w:tcPr>
            <w:tcW w:w="5070" w:type="dxa"/>
          </w:tcPr>
          <w:p w14:paraId="7B527DA2" w14:textId="5AD3D9A2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Stop It Now! Helpline</w:t>
            </w:r>
          </w:p>
        </w:tc>
        <w:tc>
          <w:tcPr>
            <w:tcW w:w="4365" w:type="dxa"/>
          </w:tcPr>
          <w:p w14:paraId="26AAB42D" w14:textId="77777777" w:rsidR="00090E04" w:rsidRPr="00CB5362" w:rsidRDefault="00090E04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0808 1000 900</w:t>
            </w:r>
          </w:p>
        </w:tc>
      </w:tr>
      <w:tr w:rsidR="007301AB" w14:paraId="29A4CB84" w14:textId="77777777" w:rsidTr="007301AB">
        <w:trPr>
          <w:trHeight w:val="283"/>
        </w:trPr>
        <w:tc>
          <w:tcPr>
            <w:tcW w:w="5070" w:type="dxa"/>
          </w:tcPr>
          <w:p w14:paraId="18E5B95D" w14:textId="77777777" w:rsidR="007301AB" w:rsidRPr="00CB5362" w:rsidRDefault="007301AB" w:rsidP="007301AB">
            <w:pPr>
              <w:rPr>
                <w:sz w:val="18"/>
                <w:szCs w:val="18"/>
                <w:lang w:val="en-US"/>
              </w:rPr>
            </w:pPr>
            <w:r w:rsidRPr="00CB5362">
              <w:rPr>
                <w:lang w:val="en-US"/>
              </w:rPr>
              <w:t xml:space="preserve">Safe Spaces </w:t>
            </w:r>
            <w:r w:rsidRPr="00CB5362">
              <w:rPr>
                <w:sz w:val="18"/>
                <w:szCs w:val="18"/>
                <w:lang w:val="en-US"/>
              </w:rPr>
              <w:t>(when abuse was by a Church of England minister, volunteer or worker)</w:t>
            </w:r>
          </w:p>
          <w:p w14:paraId="51B836C2" w14:textId="65768D8C" w:rsidR="007301AB" w:rsidRPr="00CB5362" w:rsidRDefault="007301AB" w:rsidP="007301AB">
            <w:pPr>
              <w:rPr>
                <w:lang w:val="en-US"/>
              </w:rPr>
            </w:pPr>
          </w:p>
        </w:tc>
        <w:tc>
          <w:tcPr>
            <w:tcW w:w="4365" w:type="dxa"/>
          </w:tcPr>
          <w:p w14:paraId="2319A392" w14:textId="5AC813A1" w:rsidR="007301AB" w:rsidRPr="00CB5362" w:rsidRDefault="007301AB" w:rsidP="007301AB">
            <w:pPr>
              <w:rPr>
                <w:lang w:val="en-US"/>
              </w:rPr>
            </w:pPr>
            <w:r w:rsidRPr="00CB5362">
              <w:rPr>
                <w:lang w:val="en-US"/>
              </w:rPr>
              <w:t>0300 0303 1056</w:t>
            </w:r>
          </w:p>
        </w:tc>
      </w:tr>
      <w:tr w:rsidR="00090E04" w14:paraId="352A2D1A" w14:textId="77777777" w:rsidTr="007301AB">
        <w:tc>
          <w:tcPr>
            <w:tcW w:w="5070" w:type="dxa"/>
          </w:tcPr>
          <w:p w14:paraId="4689AAF5" w14:textId="3871C687" w:rsidR="00090E04" w:rsidRPr="005D3C94" w:rsidRDefault="00090E04" w:rsidP="007301AB">
            <w:pPr>
              <w:rPr>
                <w:rFonts w:ascii="Calibri" w:hAnsi="Calibri" w:cs="Calibri"/>
                <w:sz w:val="24"/>
              </w:rPr>
            </w:pPr>
            <w:r w:rsidRPr="005D3C94">
              <w:rPr>
                <w:i/>
                <w:sz w:val="24"/>
                <w:lang w:val="en-US"/>
              </w:rPr>
              <w:t>Local Authority Children’s Social Care Services:</w:t>
            </w:r>
          </w:p>
          <w:p w14:paraId="2A705192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0121 303 1888 (Birmingham)</w:t>
            </w:r>
          </w:p>
          <w:p w14:paraId="31F61C57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0121 569 3100 (Sandwell)</w:t>
            </w:r>
          </w:p>
          <w:p w14:paraId="49AA0853" w14:textId="23A69F91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0121 788 43</w:t>
            </w:r>
            <w:r w:rsidR="0021318D">
              <w:rPr>
                <w:rFonts w:ascii="Calibri" w:hAnsi="Calibri" w:cs="Calibri"/>
                <w:szCs w:val="22"/>
              </w:rPr>
              <w:t>00</w:t>
            </w:r>
            <w:r w:rsidRPr="008331A5">
              <w:rPr>
                <w:rFonts w:ascii="Calibri" w:hAnsi="Calibri" w:cs="Calibri"/>
                <w:szCs w:val="22"/>
              </w:rPr>
              <w:t xml:space="preserve"> (Solihull)</w:t>
            </w:r>
          </w:p>
          <w:p w14:paraId="1B0E4660" w14:textId="31E0131E" w:rsidR="00090E04" w:rsidRPr="008331A5" w:rsidRDefault="0021318D" w:rsidP="007301AB">
            <w:pPr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0</w:t>
            </w:r>
            <w:r w:rsidR="007301AB">
              <w:rPr>
                <w:rFonts w:ascii="Calibri" w:hAnsi="Calibri" w:cs="Calibri"/>
                <w:szCs w:val="22"/>
              </w:rPr>
              <w:t>800 1313 126</w:t>
            </w:r>
            <w:r w:rsidR="00090E04" w:rsidRPr="008331A5">
              <w:rPr>
                <w:rFonts w:ascii="Calibri" w:hAnsi="Calibri" w:cs="Calibri"/>
                <w:szCs w:val="22"/>
              </w:rPr>
              <w:t xml:space="preserve"> (Staffordshire)</w:t>
            </w:r>
          </w:p>
          <w:p w14:paraId="0DAE8BC6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01926 414144 (Warwickshire)</w:t>
            </w:r>
          </w:p>
          <w:p w14:paraId="7C34D58F" w14:textId="060DCF3C" w:rsidR="00090E04" w:rsidRDefault="00090E04" w:rsidP="007301AB">
            <w:pPr>
              <w:rPr>
                <w:lang w:val="en-US"/>
              </w:rPr>
            </w:pPr>
            <w:r w:rsidRPr="008331A5">
              <w:rPr>
                <w:rFonts w:ascii="Calibri" w:hAnsi="Calibri" w:cs="Calibri"/>
                <w:szCs w:val="22"/>
              </w:rPr>
              <w:t xml:space="preserve">01905 </w:t>
            </w:r>
            <w:r w:rsidR="007301AB">
              <w:rPr>
                <w:rFonts w:ascii="Calibri" w:hAnsi="Calibri" w:cs="Calibri"/>
                <w:szCs w:val="22"/>
              </w:rPr>
              <w:t>822666</w:t>
            </w:r>
            <w:r w:rsidRPr="008331A5">
              <w:rPr>
                <w:rFonts w:ascii="Calibri" w:hAnsi="Calibri" w:cs="Calibri"/>
                <w:szCs w:val="22"/>
              </w:rPr>
              <w:t xml:space="preserve"> (Worcestershire</w:t>
            </w:r>
            <w:r>
              <w:rPr>
                <w:rFonts w:ascii="Calibri" w:hAnsi="Calibri" w:cs="Calibri"/>
                <w:szCs w:val="22"/>
              </w:rPr>
              <w:t>)</w:t>
            </w:r>
          </w:p>
        </w:tc>
        <w:tc>
          <w:tcPr>
            <w:tcW w:w="4365" w:type="dxa"/>
          </w:tcPr>
          <w:p w14:paraId="06AD2570" w14:textId="7FD9F278" w:rsidR="00090E04" w:rsidRPr="005D3C94" w:rsidRDefault="00090E04" w:rsidP="007301AB">
            <w:pPr>
              <w:rPr>
                <w:rFonts w:ascii="Calibri" w:hAnsi="Calibri" w:cs="Calibri"/>
                <w:sz w:val="24"/>
              </w:rPr>
            </w:pPr>
            <w:r w:rsidRPr="005D3C94">
              <w:rPr>
                <w:i/>
                <w:sz w:val="24"/>
                <w:lang w:val="en-US"/>
              </w:rPr>
              <w:t>Local Authority Adult Social Care Services</w:t>
            </w:r>
            <w:r w:rsidRPr="005D3C94">
              <w:rPr>
                <w:sz w:val="24"/>
                <w:lang w:val="en-US"/>
              </w:rPr>
              <w:t>:</w:t>
            </w:r>
          </w:p>
          <w:p w14:paraId="3B81DBB5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0121 303 1234 (Birmingham)</w:t>
            </w:r>
          </w:p>
          <w:p w14:paraId="7FD6740F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0121 569 2266 (Sandwell)</w:t>
            </w:r>
          </w:p>
          <w:p w14:paraId="612F6453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0121 704 8007 (Solihull)</w:t>
            </w:r>
          </w:p>
          <w:p w14:paraId="7228AE2C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0345 604 2719 (Staffordshire)</w:t>
            </w:r>
          </w:p>
          <w:p w14:paraId="1DAECF03" w14:textId="77777777" w:rsidR="00090E04" w:rsidRPr="008331A5" w:rsidRDefault="00090E04" w:rsidP="007301AB">
            <w:pPr>
              <w:rPr>
                <w:rFonts w:ascii="Calibri" w:hAnsi="Calibri" w:cs="Calibri"/>
                <w:szCs w:val="22"/>
              </w:rPr>
            </w:pPr>
            <w:r w:rsidRPr="008331A5">
              <w:rPr>
                <w:rFonts w:ascii="Calibri" w:hAnsi="Calibri" w:cs="Calibri"/>
                <w:szCs w:val="22"/>
              </w:rPr>
              <w:t>01926 412080 (Warwickshire)</w:t>
            </w:r>
          </w:p>
          <w:p w14:paraId="564877D6" w14:textId="77777777" w:rsidR="00090E04" w:rsidRDefault="00090E04" w:rsidP="007301AB">
            <w:pPr>
              <w:rPr>
                <w:lang w:val="en-US"/>
              </w:rPr>
            </w:pPr>
            <w:r w:rsidRPr="008331A5">
              <w:rPr>
                <w:rFonts w:ascii="Calibri" w:hAnsi="Calibri" w:cs="Calibri"/>
                <w:szCs w:val="22"/>
              </w:rPr>
              <w:t>01905 768053 (Worcestershire)</w:t>
            </w:r>
          </w:p>
        </w:tc>
      </w:tr>
    </w:tbl>
    <w:p w14:paraId="530CF272" w14:textId="55CCD9AA" w:rsidR="00265045" w:rsidRDefault="00265045" w:rsidP="00090E04">
      <w:pPr>
        <w:rPr>
          <w:lang w:val="en-US"/>
        </w:rPr>
      </w:pPr>
    </w:p>
    <w:p w14:paraId="2EC730B1" w14:textId="417FC735" w:rsidR="00E03726" w:rsidRDefault="00E03726" w:rsidP="00090E04">
      <w:pPr>
        <w:rPr>
          <w:lang w:val="en-US"/>
        </w:rPr>
      </w:pPr>
    </w:p>
    <w:p w14:paraId="66080E31" w14:textId="293B4515" w:rsidR="00E03726" w:rsidRPr="00265045" w:rsidRDefault="00E03726" w:rsidP="00090E04">
      <w:pPr>
        <w:rPr>
          <w:lang w:val="en-US"/>
        </w:rPr>
      </w:pPr>
    </w:p>
    <w:sectPr w:rsidR="00E03726" w:rsidRPr="00265045" w:rsidSect="007532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1AB92" w14:textId="77777777" w:rsidR="00131BEF" w:rsidRDefault="00131BEF" w:rsidP="003727BD">
      <w:r>
        <w:separator/>
      </w:r>
    </w:p>
  </w:endnote>
  <w:endnote w:type="continuationSeparator" w:id="0">
    <w:p w14:paraId="34A96FF2" w14:textId="77777777" w:rsidR="00131BEF" w:rsidRDefault="00131BEF" w:rsidP="0037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C732C" w14:textId="77777777" w:rsidR="00262AD7" w:rsidRDefault="00262AD7" w:rsidP="004B242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7B1348" w14:textId="77777777" w:rsidR="00262AD7" w:rsidRDefault="00262AD7" w:rsidP="003659D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C4B5" w14:textId="77777777" w:rsidR="00262AD7" w:rsidRDefault="00262AD7" w:rsidP="00262AD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444A">
      <w:rPr>
        <w:rStyle w:val="PageNumber"/>
        <w:noProof/>
      </w:rPr>
      <w:t>1</w:t>
    </w:r>
    <w:r>
      <w:rPr>
        <w:rStyle w:val="PageNumber"/>
      </w:rPr>
      <w:fldChar w:fldCharType="end"/>
    </w:r>
  </w:p>
  <w:p w14:paraId="3AB2214E" w14:textId="77777777" w:rsidR="00262AD7" w:rsidRPr="009141A9" w:rsidRDefault="00262AD7" w:rsidP="004B2423">
    <w:pPr>
      <w:pStyle w:val="Footer"/>
      <w:rPr>
        <w:lang w:val="en-US"/>
      </w:rPr>
    </w:pPr>
    <w:r w:rsidRPr="009141A9">
      <w:rPr>
        <w:lang w:val="en-US"/>
      </w:rPr>
      <w:t>THE CHURCH OF ENGLAND – BIRMINGHAM | SAFEGU</w:t>
    </w:r>
    <w:r>
      <w:rPr>
        <w:lang w:val="en-US"/>
      </w:rPr>
      <w:t xml:space="preserve">ARDING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E4CFA" w14:textId="77777777" w:rsidR="000C4BE3" w:rsidRDefault="000C4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A0D48" w14:textId="77777777" w:rsidR="00131BEF" w:rsidRDefault="00131BEF" w:rsidP="003727BD">
      <w:r>
        <w:separator/>
      </w:r>
    </w:p>
  </w:footnote>
  <w:footnote w:type="continuationSeparator" w:id="0">
    <w:p w14:paraId="44099CD4" w14:textId="77777777" w:rsidR="00131BEF" w:rsidRDefault="00131BEF" w:rsidP="00372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13F93" w14:textId="12F54A8C" w:rsidR="000C4BE3" w:rsidRDefault="000C4B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13ED" w14:textId="67398AF0" w:rsidR="00262AD7" w:rsidRDefault="00262AD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46AB7E51" wp14:editId="3C19B747">
          <wp:simplePos x="0" y="0"/>
          <wp:positionH relativeFrom="column">
            <wp:posOffset>-981635</wp:posOffset>
          </wp:positionH>
          <wp:positionV relativeFrom="paragraph">
            <wp:posOffset>-457201</wp:posOffset>
          </wp:positionV>
          <wp:extent cx="7662470" cy="1051181"/>
          <wp:effectExtent l="0" t="0" r="889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benjaminpoffley/Desktop/Safeguarding template background-0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98"/>
                  <a:stretch/>
                </pic:blipFill>
                <pic:spPr bwMode="auto">
                  <a:xfrm>
                    <a:off x="0" y="0"/>
                    <a:ext cx="7736709" cy="10613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A4380D" w14:textId="77777777" w:rsidR="00262AD7" w:rsidRDefault="00262AD7">
    <w:pPr>
      <w:pStyle w:val="Header"/>
    </w:pPr>
  </w:p>
  <w:p w14:paraId="5707131A" w14:textId="77777777" w:rsidR="00262AD7" w:rsidRDefault="00262AD7">
    <w:pPr>
      <w:pStyle w:val="Header"/>
    </w:pPr>
  </w:p>
  <w:p w14:paraId="4574B81E" w14:textId="77777777" w:rsidR="00262AD7" w:rsidRDefault="00262A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1C86F" w14:textId="6A0312CE" w:rsidR="000C4BE3" w:rsidRDefault="000C4B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E4CA9"/>
    <w:multiLevelType w:val="hybridMultilevel"/>
    <w:tmpl w:val="455C5E10"/>
    <w:lvl w:ilvl="0" w:tplc="974EF0FA">
      <w:start w:val="1"/>
      <w:numFmt w:val="decimal"/>
      <w:pStyle w:val="Heading8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F5CA2"/>
    <w:multiLevelType w:val="hybridMultilevel"/>
    <w:tmpl w:val="008072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53D1B"/>
    <w:multiLevelType w:val="hybridMultilevel"/>
    <w:tmpl w:val="D5523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594973"/>
    <w:multiLevelType w:val="hybridMultilevel"/>
    <w:tmpl w:val="F2568C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F77E11"/>
    <w:multiLevelType w:val="hybridMultilevel"/>
    <w:tmpl w:val="2DB61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6A0E03"/>
    <w:multiLevelType w:val="hybridMultilevel"/>
    <w:tmpl w:val="7D2EB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C6ABC"/>
    <w:multiLevelType w:val="hybridMultilevel"/>
    <w:tmpl w:val="11625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206BB1"/>
    <w:multiLevelType w:val="hybridMultilevel"/>
    <w:tmpl w:val="781059C2"/>
    <w:lvl w:ilvl="0" w:tplc="0809000F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8" w15:restartNumberingAfterBreak="0">
    <w:nsid w:val="62AB74D9"/>
    <w:multiLevelType w:val="hybridMultilevel"/>
    <w:tmpl w:val="068A4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4D23DF"/>
    <w:multiLevelType w:val="hybridMultilevel"/>
    <w:tmpl w:val="CB9EF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481729"/>
    <w:multiLevelType w:val="hybridMultilevel"/>
    <w:tmpl w:val="0A84C3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56D37D2"/>
    <w:multiLevelType w:val="hybridMultilevel"/>
    <w:tmpl w:val="7EA84FCA"/>
    <w:lvl w:ilvl="0" w:tplc="E8744942">
      <w:start w:val="1"/>
      <w:numFmt w:val="bullet"/>
      <w:pStyle w:val="Heading7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5961894">
    <w:abstractNumId w:val="11"/>
  </w:num>
  <w:num w:numId="2" w16cid:durableId="1296444863">
    <w:abstractNumId w:val="0"/>
  </w:num>
  <w:num w:numId="3" w16cid:durableId="904217293">
    <w:abstractNumId w:val="5"/>
  </w:num>
  <w:num w:numId="4" w16cid:durableId="1446188935">
    <w:abstractNumId w:val="8"/>
  </w:num>
  <w:num w:numId="5" w16cid:durableId="755320199">
    <w:abstractNumId w:val="3"/>
  </w:num>
  <w:num w:numId="6" w16cid:durableId="750934190">
    <w:abstractNumId w:val="6"/>
  </w:num>
  <w:num w:numId="7" w16cid:durableId="1856848235">
    <w:abstractNumId w:val="2"/>
  </w:num>
  <w:num w:numId="8" w16cid:durableId="1422485428">
    <w:abstractNumId w:val="10"/>
  </w:num>
  <w:num w:numId="9" w16cid:durableId="1154300007">
    <w:abstractNumId w:val="1"/>
  </w:num>
  <w:num w:numId="10" w16cid:durableId="1510020044">
    <w:abstractNumId w:val="4"/>
  </w:num>
  <w:num w:numId="11" w16cid:durableId="220795471">
    <w:abstractNumId w:val="9"/>
  </w:num>
  <w:num w:numId="12" w16cid:durableId="18025323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8AC"/>
    <w:rsid w:val="000010EA"/>
    <w:rsid w:val="00013A78"/>
    <w:rsid w:val="0002735E"/>
    <w:rsid w:val="0006286F"/>
    <w:rsid w:val="00086F79"/>
    <w:rsid w:val="00090E04"/>
    <w:rsid w:val="000C0978"/>
    <w:rsid w:val="000C2C31"/>
    <w:rsid w:val="000C4BE3"/>
    <w:rsid w:val="000D1773"/>
    <w:rsid w:val="000D7B79"/>
    <w:rsid w:val="00131BEF"/>
    <w:rsid w:val="00146994"/>
    <w:rsid w:val="00161228"/>
    <w:rsid w:val="0019511F"/>
    <w:rsid w:val="00196707"/>
    <w:rsid w:val="001D5A5B"/>
    <w:rsid w:val="00211123"/>
    <w:rsid w:val="0021318D"/>
    <w:rsid w:val="0021758B"/>
    <w:rsid w:val="00225028"/>
    <w:rsid w:val="0025134C"/>
    <w:rsid w:val="00262AD7"/>
    <w:rsid w:val="00265045"/>
    <w:rsid w:val="002A4C8E"/>
    <w:rsid w:val="002D5916"/>
    <w:rsid w:val="003659D2"/>
    <w:rsid w:val="003727BD"/>
    <w:rsid w:val="0038385E"/>
    <w:rsid w:val="00387C16"/>
    <w:rsid w:val="003C7C25"/>
    <w:rsid w:val="003D4463"/>
    <w:rsid w:val="0043444A"/>
    <w:rsid w:val="004669D5"/>
    <w:rsid w:val="00481DA6"/>
    <w:rsid w:val="00487758"/>
    <w:rsid w:val="004B2423"/>
    <w:rsid w:val="004C1466"/>
    <w:rsid w:val="004D3063"/>
    <w:rsid w:val="00534F67"/>
    <w:rsid w:val="005374CE"/>
    <w:rsid w:val="00542247"/>
    <w:rsid w:val="0054464F"/>
    <w:rsid w:val="0055512B"/>
    <w:rsid w:val="0057768B"/>
    <w:rsid w:val="00587F04"/>
    <w:rsid w:val="005A108E"/>
    <w:rsid w:val="005B7773"/>
    <w:rsid w:val="005D3C94"/>
    <w:rsid w:val="00604ACE"/>
    <w:rsid w:val="006243E9"/>
    <w:rsid w:val="00631C13"/>
    <w:rsid w:val="00643BAB"/>
    <w:rsid w:val="006B293C"/>
    <w:rsid w:val="00701013"/>
    <w:rsid w:val="007251C3"/>
    <w:rsid w:val="007301AB"/>
    <w:rsid w:val="00732E5F"/>
    <w:rsid w:val="0075323C"/>
    <w:rsid w:val="00757C24"/>
    <w:rsid w:val="00772D26"/>
    <w:rsid w:val="00794C05"/>
    <w:rsid w:val="007A511F"/>
    <w:rsid w:val="007F386C"/>
    <w:rsid w:val="00812CA5"/>
    <w:rsid w:val="00820A5E"/>
    <w:rsid w:val="00825621"/>
    <w:rsid w:val="008331A5"/>
    <w:rsid w:val="00872393"/>
    <w:rsid w:val="00874A3E"/>
    <w:rsid w:val="00893913"/>
    <w:rsid w:val="008A39F3"/>
    <w:rsid w:val="008B21A6"/>
    <w:rsid w:val="00913FFC"/>
    <w:rsid w:val="009141A9"/>
    <w:rsid w:val="009564C7"/>
    <w:rsid w:val="00964D21"/>
    <w:rsid w:val="0097771A"/>
    <w:rsid w:val="009E2EA3"/>
    <w:rsid w:val="009E3F08"/>
    <w:rsid w:val="00A168AC"/>
    <w:rsid w:val="00A2341F"/>
    <w:rsid w:val="00A37403"/>
    <w:rsid w:val="00A37E90"/>
    <w:rsid w:val="00A52B85"/>
    <w:rsid w:val="00A650A4"/>
    <w:rsid w:val="00A70F12"/>
    <w:rsid w:val="00A84587"/>
    <w:rsid w:val="00A9036B"/>
    <w:rsid w:val="00B01F11"/>
    <w:rsid w:val="00B67683"/>
    <w:rsid w:val="00B73F70"/>
    <w:rsid w:val="00B85C41"/>
    <w:rsid w:val="00BB4DD6"/>
    <w:rsid w:val="00BB6684"/>
    <w:rsid w:val="00BE75CF"/>
    <w:rsid w:val="00C10D4C"/>
    <w:rsid w:val="00C24A8F"/>
    <w:rsid w:val="00C31E77"/>
    <w:rsid w:val="00C372F4"/>
    <w:rsid w:val="00C412D3"/>
    <w:rsid w:val="00C57210"/>
    <w:rsid w:val="00C63ABF"/>
    <w:rsid w:val="00C961DF"/>
    <w:rsid w:val="00CA0C03"/>
    <w:rsid w:val="00CB5362"/>
    <w:rsid w:val="00CC7B4F"/>
    <w:rsid w:val="00D559DD"/>
    <w:rsid w:val="00D87CB2"/>
    <w:rsid w:val="00D93466"/>
    <w:rsid w:val="00D97B6D"/>
    <w:rsid w:val="00DA2005"/>
    <w:rsid w:val="00DB48B6"/>
    <w:rsid w:val="00DC4174"/>
    <w:rsid w:val="00E03726"/>
    <w:rsid w:val="00E04F22"/>
    <w:rsid w:val="00E10D8B"/>
    <w:rsid w:val="00E33E0B"/>
    <w:rsid w:val="00E37C05"/>
    <w:rsid w:val="00E42C89"/>
    <w:rsid w:val="00E46414"/>
    <w:rsid w:val="00E55AF4"/>
    <w:rsid w:val="00E6132C"/>
    <w:rsid w:val="00E8205F"/>
    <w:rsid w:val="00ED77DB"/>
    <w:rsid w:val="00EF6CC7"/>
    <w:rsid w:val="00F01862"/>
    <w:rsid w:val="00F15E91"/>
    <w:rsid w:val="00F41178"/>
    <w:rsid w:val="00F4130B"/>
    <w:rsid w:val="00F45472"/>
    <w:rsid w:val="00F47AE3"/>
    <w:rsid w:val="00F51E43"/>
    <w:rsid w:val="00F728FD"/>
    <w:rsid w:val="00F82980"/>
    <w:rsid w:val="00FB0F57"/>
    <w:rsid w:val="00FC1E64"/>
    <w:rsid w:val="00FD36FC"/>
    <w:rsid w:val="00FD499D"/>
    <w:rsid w:val="00FE768B"/>
    <w:rsid w:val="00FF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60EE01"/>
  <w14:defaultImageDpi w14:val="32767"/>
  <w15:docId w15:val="{63EA85CE-93EE-4F61-8211-CF596DC6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005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5028"/>
    <w:pPr>
      <w:keepNext/>
      <w:keepLines/>
      <w:spacing w:before="120" w:after="120"/>
      <w:outlineLvl w:val="0"/>
    </w:pPr>
    <w:rPr>
      <w:rFonts w:ascii="Arial Rounded MT Bold" w:eastAsiaTheme="majorEastAsia" w:hAnsi="Arial Rounded MT Bold" w:cstheme="majorBidi"/>
      <w:color w:val="238D90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5A5B"/>
    <w:pPr>
      <w:keepNext/>
      <w:keepLines/>
      <w:spacing w:before="40" w:after="40"/>
      <w:outlineLvl w:val="1"/>
    </w:pPr>
    <w:rPr>
      <w:rFonts w:ascii="Arial Rounded MT Bold" w:eastAsiaTheme="majorEastAsia" w:hAnsi="Arial Rounded MT Bold" w:cstheme="majorBidi"/>
      <w:color w:val="238D90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36FC"/>
    <w:pPr>
      <w:keepNext/>
      <w:keepLines/>
      <w:spacing w:before="40"/>
      <w:outlineLvl w:val="2"/>
    </w:pPr>
    <w:rPr>
      <w:rFonts w:ascii="Arial Rounded MT Bold" w:eastAsiaTheme="majorEastAsia" w:hAnsi="Arial Rounded MT Bold" w:cstheme="majorBidi"/>
      <w:color w:val="000000" w:themeColor="text1"/>
      <w:sz w:val="24"/>
    </w:rPr>
  </w:style>
  <w:style w:type="paragraph" w:styleId="Heading4">
    <w:name w:val="heading 4"/>
    <w:aliases w:val="Section Header"/>
    <w:basedOn w:val="Normal"/>
    <w:next w:val="Normal"/>
    <w:link w:val="Heading4Char"/>
    <w:uiPriority w:val="9"/>
    <w:unhideWhenUsed/>
    <w:qFormat/>
    <w:rsid w:val="00FF7488"/>
    <w:pPr>
      <w:keepNext/>
      <w:keepLines/>
      <w:pBdr>
        <w:top w:val="single" w:sz="4" w:space="2" w:color="238D90"/>
        <w:left w:val="single" w:sz="4" w:space="31" w:color="238D90"/>
        <w:bottom w:val="single" w:sz="4" w:space="2" w:color="238D90"/>
        <w:right w:val="single" w:sz="4" w:space="31" w:color="238D90"/>
      </w:pBdr>
      <w:shd w:val="solid" w:color="238D90" w:fill="238D90"/>
      <w:spacing w:before="40" w:after="120"/>
      <w:outlineLvl w:val="3"/>
    </w:pPr>
    <w:rPr>
      <w:rFonts w:ascii="Arial Rounded MT Bold" w:eastAsiaTheme="majorEastAsia" w:hAnsi="Arial Rounded MT Bold" w:cstheme="majorBidi"/>
      <w:iCs/>
      <w:color w:val="FFFFFF" w:themeColor="background1"/>
      <w:sz w:val="40"/>
    </w:rPr>
  </w:style>
  <w:style w:type="paragraph" w:styleId="Heading5">
    <w:name w:val="heading 5"/>
    <w:aliases w:val="Text Highlight Box"/>
    <w:basedOn w:val="Normal"/>
    <w:next w:val="Normal"/>
    <w:link w:val="Heading5Char"/>
    <w:uiPriority w:val="9"/>
    <w:unhideWhenUsed/>
    <w:qFormat/>
    <w:rsid w:val="00196707"/>
    <w:pPr>
      <w:keepNext/>
      <w:keepLines/>
      <w:pBdr>
        <w:top w:val="single" w:sz="4" w:space="6" w:color="FFEF9A"/>
        <w:left w:val="single" w:sz="4" w:space="6" w:color="FFEF9A"/>
        <w:bottom w:val="single" w:sz="4" w:space="6" w:color="FFEF9A"/>
        <w:right w:val="single" w:sz="4" w:space="6" w:color="FFEF9A"/>
      </w:pBdr>
      <w:shd w:val="clear" w:color="auto" w:fill="FFEF9A"/>
      <w:spacing w:before="40"/>
      <w:ind w:left="864" w:right="864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aliases w:val="Extracts"/>
    <w:basedOn w:val="Normal"/>
    <w:next w:val="Normal"/>
    <w:link w:val="Heading6Char"/>
    <w:uiPriority w:val="9"/>
    <w:unhideWhenUsed/>
    <w:qFormat/>
    <w:rsid w:val="00E6132C"/>
    <w:pPr>
      <w:keepNext/>
      <w:keepLines/>
      <w:pBdr>
        <w:top w:val="single" w:sz="4" w:space="6" w:color="44546A" w:themeColor="text2"/>
        <w:bottom w:val="single" w:sz="4" w:space="6" w:color="44546A" w:themeColor="text2"/>
      </w:pBdr>
      <w:spacing w:before="40"/>
      <w:outlineLvl w:val="5"/>
    </w:pPr>
    <w:rPr>
      <w:rFonts w:ascii="Arial" w:eastAsiaTheme="majorEastAsia" w:hAnsi="Arial" w:cstheme="majorBidi"/>
      <w:color w:val="1F4D78" w:themeColor="accent1" w:themeShade="7F"/>
    </w:rPr>
  </w:style>
  <w:style w:type="paragraph" w:styleId="Heading7">
    <w:name w:val="heading 7"/>
    <w:aliases w:val="Bullet List"/>
    <w:basedOn w:val="Normal"/>
    <w:link w:val="Heading7Char"/>
    <w:uiPriority w:val="9"/>
    <w:unhideWhenUsed/>
    <w:qFormat/>
    <w:rsid w:val="004D3063"/>
    <w:pPr>
      <w:keepNext/>
      <w:keepLines/>
      <w:numPr>
        <w:numId w:val="1"/>
      </w:numPr>
      <w:spacing w:before="40"/>
      <w:outlineLvl w:val="6"/>
    </w:pPr>
    <w:rPr>
      <w:rFonts w:eastAsiaTheme="majorEastAsia" w:cstheme="majorBidi"/>
      <w:iCs/>
      <w:color w:val="000000" w:themeColor="text1"/>
    </w:rPr>
  </w:style>
  <w:style w:type="paragraph" w:styleId="Heading8">
    <w:name w:val="heading 8"/>
    <w:aliases w:val="Numbered List"/>
    <w:basedOn w:val="Normal"/>
    <w:link w:val="Heading8Char"/>
    <w:uiPriority w:val="9"/>
    <w:unhideWhenUsed/>
    <w:qFormat/>
    <w:rsid w:val="00701013"/>
    <w:pPr>
      <w:keepNext/>
      <w:keepLines/>
      <w:numPr>
        <w:numId w:val="2"/>
      </w:numPr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7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27BD"/>
  </w:style>
  <w:style w:type="paragraph" w:styleId="Footer">
    <w:name w:val="footer"/>
    <w:basedOn w:val="Normal"/>
    <w:link w:val="FooterChar"/>
    <w:uiPriority w:val="99"/>
    <w:unhideWhenUsed/>
    <w:rsid w:val="004B2423"/>
    <w:pPr>
      <w:pBdr>
        <w:top w:val="single" w:sz="4" w:space="1" w:color="238D90"/>
        <w:left w:val="single" w:sz="4" w:space="31" w:color="238D90"/>
        <w:bottom w:val="single" w:sz="4" w:space="1" w:color="238D90"/>
        <w:right w:val="single" w:sz="4" w:space="31" w:color="238D90"/>
      </w:pBdr>
      <w:shd w:val="solid" w:color="238D90" w:fill="238D90"/>
      <w:tabs>
        <w:tab w:val="center" w:pos="4513"/>
        <w:tab w:val="right" w:pos="9026"/>
      </w:tabs>
    </w:pPr>
    <w:rPr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sid w:val="004B2423"/>
    <w:rPr>
      <w:color w:val="FFFFFF" w:themeColor="background1"/>
      <w:sz w:val="22"/>
      <w:shd w:val="solid" w:color="238D90" w:fill="238D90"/>
    </w:rPr>
  </w:style>
  <w:style w:type="character" w:styleId="PageNumber">
    <w:name w:val="page number"/>
    <w:basedOn w:val="DefaultParagraphFont"/>
    <w:uiPriority w:val="99"/>
    <w:semiHidden/>
    <w:unhideWhenUsed/>
    <w:rsid w:val="003659D2"/>
  </w:style>
  <w:style w:type="character" w:customStyle="1" w:styleId="Heading1Char">
    <w:name w:val="Heading 1 Char"/>
    <w:basedOn w:val="DefaultParagraphFont"/>
    <w:link w:val="Heading1"/>
    <w:uiPriority w:val="9"/>
    <w:rsid w:val="00225028"/>
    <w:rPr>
      <w:rFonts w:ascii="Arial Rounded MT Bold" w:eastAsiaTheme="majorEastAsia" w:hAnsi="Arial Rounded MT Bold" w:cstheme="majorBidi"/>
      <w:color w:val="238D90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5A5B"/>
    <w:rPr>
      <w:rFonts w:ascii="Arial Rounded MT Bold" w:eastAsiaTheme="majorEastAsia" w:hAnsi="Arial Rounded MT Bold" w:cstheme="majorBidi"/>
      <w:color w:val="238D90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D36FC"/>
    <w:rPr>
      <w:rFonts w:ascii="Arial Rounded MT Bold" w:eastAsiaTheme="majorEastAsia" w:hAnsi="Arial Rounded MT Bold" w:cstheme="majorBidi"/>
      <w:color w:val="000000" w:themeColor="text1"/>
    </w:rPr>
  </w:style>
  <w:style w:type="character" w:customStyle="1" w:styleId="Heading4Char">
    <w:name w:val="Heading 4 Char"/>
    <w:aliases w:val="Section Header Char"/>
    <w:basedOn w:val="DefaultParagraphFont"/>
    <w:link w:val="Heading4"/>
    <w:uiPriority w:val="9"/>
    <w:rsid w:val="00FF7488"/>
    <w:rPr>
      <w:rFonts w:ascii="Arial Rounded MT Bold" w:eastAsiaTheme="majorEastAsia" w:hAnsi="Arial Rounded MT Bold" w:cstheme="majorBidi"/>
      <w:iCs/>
      <w:color w:val="FFFFFF" w:themeColor="background1"/>
      <w:sz w:val="40"/>
      <w:shd w:val="solid" w:color="238D90" w:fill="238D90"/>
    </w:rPr>
  </w:style>
  <w:style w:type="character" w:customStyle="1" w:styleId="Heading5Char">
    <w:name w:val="Heading 5 Char"/>
    <w:aliases w:val="Text Highlight Box Char"/>
    <w:basedOn w:val="DefaultParagraphFont"/>
    <w:link w:val="Heading5"/>
    <w:uiPriority w:val="9"/>
    <w:rsid w:val="00196707"/>
    <w:rPr>
      <w:rFonts w:asciiTheme="majorHAnsi" w:eastAsiaTheme="majorEastAsia" w:hAnsiTheme="majorHAnsi" w:cstheme="majorBidi"/>
      <w:color w:val="000000" w:themeColor="text1"/>
      <w:sz w:val="22"/>
      <w:shd w:val="clear" w:color="auto" w:fill="FFEF9A"/>
    </w:rPr>
  </w:style>
  <w:style w:type="character" w:customStyle="1" w:styleId="Heading6Char">
    <w:name w:val="Heading 6 Char"/>
    <w:aliases w:val="Extracts Char"/>
    <w:basedOn w:val="DefaultParagraphFont"/>
    <w:link w:val="Heading6"/>
    <w:uiPriority w:val="9"/>
    <w:rsid w:val="00E6132C"/>
    <w:rPr>
      <w:rFonts w:ascii="Arial" w:eastAsiaTheme="majorEastAsia" w:hAnsi="Arial" w:cstheme="majorBidi"/>
      <w:color w:val="1F4D78" w:themeColor="accent1" w:themeShade="7F"/>
      <w:sz w:val="22"/>
    </w:rPr>
  </w:style>
  <w:style w:type="character" w:customStyle="1" w:styleId="Heading7Char">
    <w:name w:val="Heading 7 Char"/>
    <w:aliases w:val="Bullet List Char"/>
    <w:basedOn w:val="DefaultParagraphFont"/>
    <w:link w:val="Heading7"/>
    <w:uiPriority w:val="9"/>
    <w:rsid w:val="004D3063"/>
    <w:rPr>
      <w:rFonts w:eastAsiaTheme="majorEastAsia" w:cstheme="majorBidi"/>
      <w:iCs/>
      <w:color w:val="000000" w:themeColor="text1"/>
      <w:sz w:val="22"/>
    </w:rPr>
  </w:style>
  <w:style w:type="character" w:customStyle="1" w:styleId="Heading8Char">
    <w:name w:val="Heading 8 Char"/>
    <w:aliases w:val="Numbered List Char"/>
    <w:basedOn w:val="DefaultParagraphFont"/>
    <w:link w:val="Heading8"/>
    <w:uiPriority w:val="9"/>
    <w:rsid w:val="00701013"/>
    <w:rPr>
      <w:rFonts w:eastAsiaTheme="majorEastAsia" w:cstheme="majorBidi"/>
      <w:color w:val="272727" w:themeColor="text1" w:themeTint="D8"/>
      <w:sz w:val="22"/>
      <w:szCs w:val="21"/>
    </w:rPr>
  </w:style>
  <w:style w:type="paragraph" w:styleId="ListParagraph">
    <w:name w:val="List Paragraph"/>
    <w:basedOn w:val="Normal"/>
    <w:uiPriority w:val="34"/>
    <w:qFormat/>
    <w:rsid w:val="00211123"/>
    <w:pPr>
      <w:ind w:left="720"/>
      <w:contextualSpacing/>
    </w:pPr>
    <w:rPr>
      <w:szCs w:val="22"/>
    </w:rPr>
  </w:style>
  <w:style w:type="character" w:styleId="Hyperlink">
    <w:name w:val="Hyperlink"/>
    <w:basedOn w:val="DefaultParagraphFont"/>
    <w:uiPriority w:val="99"/>
    <w:unhideWhenUsed/>
    <w:rsid w:val="0021112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11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11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1123"/>
    <w:rPr>
      <w:vertAlign w:val="superscript"/>
    </w:rPr>
  </w:style>
  <w:style w:type="table" w:styleId="TableGrid">
    <w:name w:val="Table Grid"/>
    <w:basedOn w:val="TableNormal"/>
    <w:uiPriority w:val="39"/>
    <w:rsid w:val="00262A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x">
    <w:name w:val="textbox"/>
    <w:basedOn w:val="Normal"/>
    <w:rsid w:val="008331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C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C8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34F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9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orallsouls@btinternet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ropbox%20(C%20of%20E%20Birmingham)\CofE%20Bham%20Safeguarding\Templates%20for%20SG\Safeguarding%20-%20General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39246-19A4-4038-859D-85BA3B20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Safeguarding - General - Template</Template>
  <TotalTime>54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Wesley</dc:creator>
  <cp:lastModifiedBy>Margaret Dalton</cp:lastModifiedBy>
  <cp:revision>29</cp:revision>
  <cp:lastPrinted>2023-06-20T16:58:00Z</cp:lastPrinted>
  <dcterms:created xsi:type="dcterms:W3CDTF">2023-06-20T17:26:00Z</dcterms:created>
  <dcterms:modified xsi:type="dcterms:W3CDTF">2023-07-26T15:58:00Z</dcterms:modified>
</cp:coreProperties>
</file>